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70375" w14:textId="6450CF21" w:rsidR="00D5013C" w:rsidRDefault="00D054DF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9FBC25" wp14:editId="7A991949">
                <wp:simplePos x="0" y="0"/>
                <wp:positionH relativeFrom="column">
                  <wp:posOffset>-9007475</wp:posOffset>
                </wp:positionH>
                <wp:positionV relativeFrom="paragraph">
                  <wp:posOffset>-699135</wp:posOffset>
                </wp:positionV>
                <wp:extent cx="8458200" cy="560705"/>
                <wp:effectExtent l="0" t="0" r="0" b="0"/>
                <wp:wrapNone/>
                <wp:docPr id="1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0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DB1B7C" w14:textId="60422E9D" w:rsidR="00D5013C" w:rsidRPr="008C47E8" w:rsidRDefault="00D5013C" w:rsidP="00D5013C">
                            <w:pPr>
                              <w:spacing w:line="340" w:lineRule="exact"/>
                              <w:rPr>
                                <w:rFonts w:ascii="UD デジタル 教科書体 N-B" w:eastAsia="UD デジタル 教科書体 N-B"/>
                                <w:sz w:val="20"/>
                                <w:szCs w:val="21"/>
                              </w:rPr>
                            </w:pPr>
                            <w:r w:rsidRPr="008C47E8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1"/>
                              </w:rPr>
                              <w:t>令和</w:t>
                            </w:r>
                            <w:r w:rsidR="00D054DF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1"/>
                              </w:rPr>
                              <w:t>８</w:t>
                            </w:r>
                            <w:r w:rsidRPr="008C47E8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1"/>
                              </w:rPr>
                              <w:t>年度幸手市ＳＤＧｓ道徳プロジェクト「</w:t>
                            </w:r>
                            <w:r w:rsidR="00D054DF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1"/>
                              </w:rPr>
                              <w:t>あいさつ・</w:t>
                            </w:r>
                            <w:r w:rsidRPr="008C47E8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1"/>
                              </w:rPr>
                              <w:t>ありがとう作文」応募</w:t>
                            </w:r>
                            <w:r w:rsidR="00551174" w:rsidRPr="008C47E8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1"/>
                              </w:rPr>
                              <w:t>指定</w:t>
                            </w:r>
                            <w:r w:rsidRPr="008C47E8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1"/>
                              </w:rPr>
                              <w:t>用紙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9FBC25" id="_x0000_t202" coordsize="21600,21600" o:spt="202" path="m,l,21600r21600,l21600,xe">
                <v:stroke joinstyle="miter"/>
                <v:path gradientshapeok="t" o:connecttype="rect"/>
              </v:shapetype>
              <v:shape id="Text Box 347" o:spid="_x0000_s1026" type="#_x0000_t202" style="position:absolute;left:0;text-align:left;margin-left:-709.25pt;margin-top:-55.05pt;width:666pt;height:4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" filled="f" stroked="f">
                <v:textbox inset="5.85pt,.7pt,5.85pt,.7pt">
                  <w:txbxContent>
                    <w:p w14:paraId="32DB1B7C" w14:textId="60422E9D" w:rsidR="00D5013C" w:rsidRPr="008C47E8" w:rsidRDefault="00D5013C" w:rsidP="00D5013C">
                      <w:pPr>
                        <w:spacing w:line="340" w:lineRule="exact"/>
                        <w:rPr>
                          <w:rFonts w:ascii="UD デジタル 教科書体 N-B" w:eastAsia="UD デジタル 教科書体 N-B"/>
                          <w:sz w:val="20"/>
                          <w:szCs w:val="21"/>
                        </w:rPr>
                      </w:pPr>
                      <w:r w:rsidRPr="008C47E8">
                        <w:rPr>
                          <w:rFonts w:ascii="UD デジタル 教科書体 N-B" w:eastAsia="UD デジタル 教科書体 N-B" w:hint="eastAsia"/>
                          <w:sz w:val="20"/>
                          <w:szCs w:val="21"/>
                        </w:rPr>
                        <w:t>令和</w:t>
                      </w:r>
                      <w:r w:rsidR="00D054DF">
                        <w:rPr>
                          <w:rFonts w:ascii="UD デジタル 教科書体 N-B" w:eastAsia="UD デジタル 教科書体 N-B" w:hint="eastAsia"/>
                          <w:sz w:val="20"/>
                          <w:szCs w:val="21"/>
                        </w:rPr>
                        <w:t>８</w:t>
                      </w:r>
                      <w:r w:rsidRPr="008C47E8">
                        <w:rPr>
                          <w:rFonts w:ascii="UD デジタル 教科書体 N-B" w:eastAsia="UD デジタル 教科書体 N-B" w:hint="eastAsia"/>
                          <w:sz w:val="20"/>
                          <w:szCs w:val="21"/>
                        </w:rPr>
                        <w:t>年度幸手市ＳＤＧｓ道徳プロジェクト「</w:t>
                      </w:r>
                      <w:r w:rsidR="00D054DF">
                        <w:rPr>
                          <w:rFonts w:ascii="UD デジタル 教科書体 N-B" w:eastAsia="UD デジタル 教科書体 N-B" w:hint="eastAsia"/>
                          <w:sz w:val="20"/>
                          <w:szCs w:val="21"/>
                        </w:rPr>
                        <w:t>あいさつ・</w:t>
                      </w:r>
                      <w:r w:rsidRPr="008C47E8">
                        <w:rPr>
                          <w:rFonts w:ascii="UD デジタル 教科書体 N-B" w:eastAsia="UD デジタル 教科書体 N-B" w:hint="eastAsia"/>
                          <w:sz w:val="20"/>
                          <w:szCs w:val="21"/>
                        </w:rPr>
                        <w:t>ありがとう作文」応募</w:t>
                      </w:r>
                      <w:r w:rsidR="00551174" w:rsidRPr="008C47E8">
                        <w:rPr>
                          <w:rFonts w:ascii="UD デジタル 教科書体 N-B" w:eastAsia="UD デジタル 教科書体 N-B" w:hint="eastAsia"/>
                          <w:sz w:val="20"/>
                          <w:szCs w:val="21"/>
                        </w:rPr>
                        <w:t>指定</w:t>
                      </w:r>
                      <w:r w:rsidRPr="008C47E8">
                        <w:rPr>
                          <w:rFonts w:ascii="UD デジタル 教科書体 N-B" w:eastAsia="UD デジタル 教科書体 N-B" w:hint="eastAsia"/>
                          <w:sz w:val="20"/>
                          <w:szCs w:val="21"/>
                        </w:rPr>
                        <w:t>用紙</w:t>
                      </w:r>
                    </w:p>
                  </w:txbxContent>
                </v:textbox>
              </v:shape>
            </w:pict>
          </mc:Fallback>
        </mc:AlternateContent>
      </w:r>
      <w:r w:rsidR="00B631CA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6462800" wp14:editId="33CCAD8A">
                <wp:simplePos x="0" y="0"/>
                <wp:positionH relativeFrom="column">
                  <wp:posOffset>-9124315</wp:posOffset>
                </wp:positionH>
                <wp:positionV relativeFrom="paragraph">
                  <wp:posOffset>-291465</wp:posOffset>
                </wp:positionV>
                <wp:extent cx="8345805" cy="6297930"/>
                <wp:effectExtent l="0" t="0" r="17145" b="26670"/>
                <wp:wrapNone/>
                <wp:docPr id="154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5805" cy="6297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F9CC45" w14:textId="77777777" w:rsidR="00D5013C" w:rsidRDefault="00D5013C"/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62800" id="Text Box 3" o:spid="_x0000_s1027" type="#_x0000_t202" style="position:absolute;left:0;text-align:left;margin-left:-718.45pt;margin-top:-22.95pt;width:657.15pt;height:495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" filled="f">
                <v:textbox style="layout-flow:vertical-ideographic" inset="5.85pt,.7pt,5.85pt,.7pt">
                  <w:txbxContent>
                    <w:p w14:paraId="71F9CC45" w14:textId="77777777" w:rsidR="00D5013C" w:rsidRDefault="00D5013C"/>
                  </w:txbxContent>
                </v:textbox>
              </v:shape>
            </w:pict>
          </mc:Fallback>
        </mc:AlternateContent>
      </w:r>
      <w:r w:rsidR="00B36159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3037CF5" wp14:editId="4B8DA903">
                <wp:simplePos x="0" y="0"/>
                <wp:positionH relativeFrom="column">
                  <wp:posOffset>-677545</wp:posOffset>
                </wp:positionH>
                <wp:positionV relativeFrom="margin">
                  <wp:posOffset>419100</wp:posOffset>
                </wp:positionV>
                <wp:extent cx="1098550" cy="5657850"/>
                <wp:effectExtent l="0" t="0" r="25400" b="19050"/>
                <wp:wrapNone/>
                <wp:docPr id="1543" name="Text Box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0" cy="565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80422" w14:textId="46A5A999" w:rsidR="00A31EDA" w:rsidRPr="00CC5A30" w:rsidRDefault="00A31EDA" w:rsidP="00CC5A30">
                            <w:pPr>
                              <w:spacing w:line="340" w:lineRule="atLeast"/>
                              <w:rPr>
                                <w:sz w:val="28"/>
                              </w:rPr>
                            </w:pPr>
                            <w:r w:rsidRPr="00CC5A30">
                              <w:rPr>
                                <w:rFonts w:hint="eastAsia"/>
                                <w:spacing w:val="29"/>
                                <w:w w:val="91"/>
                                <w:kern w:val="0"/>
                                <w:sz w:val="28"/>
                                <w:fitText w:val="875" w:id="-1466760448"/>
                              </w:rPr>
                              <w:t>【名</w:t>
                            </w:r>
                            <w:r w:rsidRPr="00CC5A30">
                              <w:rPr>
                                <w:rFonts w:hint="eastAsia"/>
                                <w:spacing w:val="-1"/>
                                <w:w w:val="91"/>
                                <w:kern w:val="0"/>
                                <w:sz w:val="28"/>
                                <w:fitText w:val="875" w:id="-1466760448"/>
                              </w:rPr>
                              <w:t>前</w:t>
                            </w:r>
                            <w:r w:rsidR="00A91EEC" w:rsidRPr="008C47E8">
                              <w:rPr>
                                <w:rFonts w:hint="eastAsia"/>
                                <w:spacing w:val="14"/>
                                <w:w w:val="54"/>
                                <w:kern w:val="0"/>
                                <w:sz w:val="28"/>
                                <w:fitText w:val="1050" w:id="-1466715648"/>
                              </w:rPr>
                              <w:t>（フリガナ</w:t>
                            </w:r>
                            <w:r w:rsidR="00A91EEC" w:rsidRPr="008C47E8">
                              <w:rPr>
                                <w:rFonts w:hint="eastAsia"/>
                                <w:spacing w:val="2"/>
                                <w:w w:val="54"/>
                                <w:kern w:val="0"/>
                                <w:sz w:val="28"/>
                                <w:fitText w:val="1050" w:id="-1466715648"/>
                              </w:rPr>
                              <w:t>）</w:t>
                            </w:r>
                            <w:r w:rsidR="00A91EEC" w:rsidRPr="00CC5A30">
                              <w:rPr>
                                <w:rFonts w:hint="eastAsia"/>
                                <w:kern w:val="0"/>
                                <w:sz w:val="28"/>
                              </w:rPr>
                              <w:t>】</w:t>
                            </w:r>
                            <w:r w:rsidRPr="00CC5A30">
                              <w:rPr>
                                <w:rFonts w:hint="eastAsia"/>
                                <w:sz w:val="28"/>
                              </w:rPr>
                              <w:t xml:space="preserve">【　　　　</w:t>
                            </w:r>
                            <w:r w:rsidR="00A91EEC" w:rsidRPr="00CC5A30">
                              <w:rPr>
                                <w:rFonts w:hint="eastAsia"/>
                                <w:sz w:val="28"/>
                              </w:rPr>
                              <w:t xml:space="preserve">　</w:t>
                            </w:r>
                            <w:r w:rsidR="00A91EEC" w:rsidRPr="00CC5A30">
                              <w:rPr>
                                <w:rFonts w:hint="eastAsia"/>
                                <w:sz w:val="28"/>
                              </w:rPr>
                              <w:t xml:space="preserve"> </w:t>
                            </w:r>
                            <w:r w:rsidR="00A5293C">
                              <w:rPr>
                                <w:rFonts w:hint="eastAsia"/>
                                <w:sz w:val="28"/>
                              </w:rPr>
                              <w:t>（</w:t>
                            </w:r>
                            <w:r w:rsidR="00202096" w:rsidRPr="00CC5A30">
                              <w:rPr>
                                <w:rFonts w:hint="eastAsia"/>
                                <w:sz w:val="28"/>
                              </w:rPr>
                              <w:t xml:space="preserve">　　</w:t>
                            </w:r>
                            <w:r w:rsidRPr="00CC5A30">
                              <w:rPr>
                                <w:rFonts w:hint="eastAsia"/>
                                <w:sz w:val="28"/>
                              </w:rPr>
                              <w:t xml:space="preserve">　　</w:t>
                            </w:r>
                            <w:r w:rsidR="00A91EEC" w:rsidRPr="00CC5A30">
                              <w:rPr>
                                <w:rFonts w:hint="eastAsia"/>
                                <w:sz w:val="28"/>
                              </w:rPr>
                              <w:t xml:space="preserve">　　</w:t>
                            </w:r>
                            <w:r w:rsidRPr="00CC5A30">
                              <w:rPr>
                                <w:rFonts w:hint="eastAsia"/>
                                <w:sz w:val="28"/>
                              </w:rPr>
                              <w:t xml:space="preserve">　</w:t>
                            </w:r>
                            <w:r w:rsidR="00A91EEC" w:rsidRPr="00CC5A30">
                              <w:rPr>
                                <w:rFonts w:hint="eastAsia"/>
                                <w:sz w:val="28"/>
                              </w:rPr>
                              <w:t>）</w:t>
                            </w:r>
                            <w:r w:rsidRPr="00CC5A30">
                              <w:rPr>
                                <w:rFonts w:hint="eastAsia"/>
                                <w:sz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37CF5" id="_x0000_t202" coordsize="21600,21600" o:spt="202" path="m,l,21600r21600,l21600,xe">
                <v:stroke joinstyle="miter"/>
                <v:path gradientshapeok="t" o:connecttype="rect"/>
              </v:shapetype>
              <v:shape id="Text Box 1553" o:spid="_x0000_s1026" type="#_x0000_t202" style="position:absolute;left:0;text-align:left;margin-left:-53.35pt;margin-top:33pt;width:86.5pt;height:44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">
                <v:textbox style="layout-flow:vertical-ideographic" inset="5.85pt,.7pt,5.85pt,.7pt">
                  <w:txbxContent>
                    <w:p w14:paraId="47F80422" w14:textId="46A5A999" w:rsidR="00A31EDA" w:rsidRPr="00CC5A30" w:rsidRDefault="00A31EDA" w:rsidP="00CC5A30">
                      <w:pPr>
                        <w:spacing w:line="340" w:lineRule="atLeast"/>
                        <w:rPr>
                          <w:sz w:val="28"/>
                        </w:rPr>
                      </w:pPr>
                      <w:bookmarkStart w:id="1" w:name="_GoBack"/>
                      <w:r w:rsidRPr="00CC5A30">
                        <w:rPr>
                          <w:rFonts w:hint="eastAsia"/>
                          <w:spacing w:val="29"/>
                          <w:w w:val="91"/>
                          <w:kern w:val="0"/>
                          <w:sz w:val="28"/>
                          <w:fitText w:val="875" w:id="-1466760448"/>
                        </w:rPr>
                        <w:t>【名</w:t>
                      </w:r>
                      <w:r w:rsidRPr="00CC5A30">
                        <w:rPr>
                          <w:rFonts w:hint="eastAsia"/>
                          <w:spacing w:val="-1"/>
                          <w:w w:val="91"/>
                          <w:kern w:val="0"/>
                          <w:sz w:val="28"/>
                          <w:fitText w:val="875" w:id="-1466760448"/>
                        </w:rPr>
                        <w:t>前</w:t>
                      </w:r>
                      <w:r w:rsidR="00A91EEC" w:rsidRPr="008C47E8">
                        <w:rPr>
                          <w:rFonts w:hint="eastAsia"/>
                          <w:spacing w:val="14"/>
                          <w:w w:val="54"/>
                          <w:kern w:val="0"/>
                          <w:sz w:val="28"/>
                          <w:fitText w:val="1050" w:id="-1466715648"/>
                        </w:rPr>
                        <w:t>（フリガナ</w:t>
                      </w:r>
                      <w:r w:rsidR="00A91EEC" w:rsidRPr="008C47E8">
                        <w:rPr>
                          <w:rFonts w:hint="eastAsia"/>
                          <w:spacing w:val="2"/>
                          <w:w w:val="54"/>
                          <w:kern w:val="0"/>
                          <w:sz w:val="28"/>
                          <w:fitText w:val="1050" w:id="-1466715648"/>
                        </w:rPr>
                        <w:t>）</w:t>
                      </w:r>
                      <w:r w:rsidR="00A91EEC" w:rsidRPr="00CC5A30">
                        <w:rPr>
                          <w:rFonts w:hint="eastAsia"/>
                          <w:kern w:val="0"/>
                          <w:sz w:val="28"/>
                        </w:rPr>
                        <w:t>】</w:t>
                      </w:r>
                      <w:r w:rsidRPr="00CC5A30">
                        <w:rPr>
                          <w:rFonts w:hint="eastAsia"/>
                          <w:sz w:val="28"/>
                        </w:rPr>
                        <w:t xml:space="preserve">【　　　　</w:t>
                      </w:r>
                      <w:r w:rsidR="00A91EEC" w:rsidRPr="00CC5A30">
                        <w:rPr>
                          <w:rFonts w:hint="eastAsia"/>
                          <w:sz w:val="28"/>
                        </w:rPr>
                        <w:t xml:space="preserve">　</w:t>
                      </w:r>
                      <w:r w:rsidR="00A91EEC" w:rsidRPr="00CC5A30">
                        <w:rPr>
                          <w:rFonts w:hint="eastAsia"/>
                          <w:sz w:val="28"/>
                        </w:rPr>
                        <w:t xml:space="preserve"> </w:t>
                      </w:r>
                      <w:r w:rsidR="00A5293C">
                        <w:rPr>
                          <w:rFonts w:hint="eastAsia"/>
                          <w:sz w:val="28"/>
                        </w:rPr>
                        <w:t>（</w:t>
                      </w:r>
                      <w:r w:rsidR="00202096" w:rsidRPr="00CC5A30">
                        <w:rPr>
                          <w:rFonts w:hint="eastAsia"/>
                          <w:sz w:val="28"/>
                        </w:rPr>
                        <w:t xml:space="preserve">　　</w:t>
                      </w:r>
                      <w:r w:rsidRPr="00CC5A30">
                        <w:rPr>
                          <w:rFonts w:hint="eastAsia"/>
                          <w:sz w:val="28"/>
                        </w:rPr>
                        <w:t xml:space="preserve">　　</w:t>
                      </w:r>
                      <w:r w:rsidR="00A91EEC" w:rsidRPr="00CC5A30">
                        <w:rPr>
                          <w:rFonts w:hint="eastAsia"/>
                          <w:sz w:val="28"/>
                        </w:rPr>
                        <w:t xml:space="preserve">　　</w:t>
                      </w:r>
                      <w:r w:rsidRPr="00CC5A30">
                        <w:rPr>
                          <w:rFonts w:hint="eastAsia"/>
                          <w:sz w:val="28"/>
                        </w:rPr>
                        <w:t xml:space="preserve">　</w:t>
                      </w:r>
                      <w:r w:rsidR="00A91EEC" w:rsidRPr="00CC5A30">
                        <w:rPr>
                          <w:rFonts w:hint="eastAsia"/>
                          <w:sz w:val="28"/>
                        </w:rPr>
                        <w:t>）</w:t>
                      </w:r>
                      <w:r w:rsidRPr="00CC5A30">
                        <w:rPr>
                          <w:rFonts w:hint="eastAsia"/>
                          <w:sz w:val="28"/>
                        </w:rPr>
                        <w:t>】</w:t>
                      </w:r>
                      <w:bookmarkEnd w:id="1"/>
                    </w:p>
                  </w:txbxContent>
                </v:textbox>
                <w10:wrap anchory="margin"/>
              </v:shape>
            </w:pict>
          </mc:Fallback>
        </mc:AlternateContent>
      </w:r>
      <w:r w:rsidR="00B36159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1A9901E" wp14:editId="2BED9AD8">
                <wp:simplePos x="0" y="0"/>
                <wp:positionH relativeFrom="column">
                  <wp:posOffset>-818515</wp:posOffset>
                </wp:positionH>
                <wp:positionV relativeFrom="page">
                  <wp:posOffset>-102870</wp:posOffset>
                </wp:positionV>
                <wp:extent cx="1531620" cy="1440180"/>
                <wp:effectExtent l="0" t="0" r="0" b="762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620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E37D85" w14:textId="77777777" w:rsidR="00B36159" w:rsidRDefault="00B36159" w:rsidP="00B36159">
                            <w:r w:rsidRPr="00B4037A">
                              <w:rPr>
                                <w:noProof/>
                              </w:rPr>
                              <w:drawing>
                                <wp:inline distT="0" distB="0" distL="0" distR="0" wp14:anchorId="6B6F75C6" wp14:editId="2E06160E">
                                  <wp:extent cx="1234440" cy="1234440"/>
                                  <wp:effectExtent l="0" t="0" r="3810" b="381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440" cy="1234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9901E" id="テキスト ボックス 15" o:spid="_x0000_s1027" type="#_x0000_t202" style="position:absolute;left:0;text-align:left;margin-left:-64.45pt;margin-top:-8.1pt;width:120.6pt;height:113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" filled="f" stroked="f" strokeweight=".5pt">
                <v:textbox>
                  <w:txbxContent>
                    <w:p w14:paraId="29E37D85" w14:textId="77777777" w:rsidR="00B36159" w:rsidRDefault="00B36159" w:rsidP="00B36159">
                      <w:r w:rsidRPr="00B4037A">
                        <w:drawing>
                          <wp:inline distT="0" distB="0" distL="0" distR="0" wp14:anchorId="6B6F75C6" wp14:editId="2E06160E">
                            <wp:extent cx="1234440" cy="1234440"/>
                            <wp:effectExtent l="0" t="0" r="3810" b="381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440" cy="1234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F7ACB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523C355" wp14:editId="44C3152C">
                <wp:simplePos x="0" y="0"/>
                <wp:positionH relativeFrom="column">
                  <wp:posOffset>-8395970</wp:posOffset>
                </wp:positionH>
                <wp:positionV relativeFrom="margin">
                  <wp:posOffset>-45720</wp:posOffset>
                </wp:positionV>
                <wp:extent cx="589280" cy="466725"/>
                <wp:effectExtent l="0" t="0" r="0" b="9525"/>
                <wp:wrapNone/>
                <wp:docPr id="6" name="Text Box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F6A31" w14:textId="2DFB4D45" w:rsidR="00EF7ACB" w:rsidRPr="00EF7ACB" w:rsidRDefault="00EF7ACB" w:rsidP="00EF7AC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7AC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3C355" id="Text Box 1555" o:spid="_x0000_s1027" type="#_x0000_t202" style="position:absolute;left:0;text-align:left;margin-left:-661.1pt;margin-top:-3.6pt;width:46.4pt;height:36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" filled="f" stroked="f">
                <v:textbox inset="5.85pt,.7pt,5.85pt,.7pt">
                  <w:txbxContent>
                    <w:p w14:paraId="2E4F6A31" w14:textId="2DFB4D45" w:rsidR="00EF7ACB" w:rsidRPr="00EF7ACB" w:rsidRDefault="00EF7ACB" w:rsidP="00EF7ACB">
                      <w:pPr>
                        <w:rPr>
                          <w:rFonts w:hint="eastAsia"/>
                          <w:b/>
                          <w:sz w:val="28"/>
                          <w:szCs w:val="28"/>
                        </w:rPr>
                      </w:pPr>
                      <w:r w:rsidRPr="00EF7ACB">
                        <w:rPr>
                          <w:rFonts w:hint="eastAsia"/>
                          <w:b/>
                          <w:sz w:val="28"/>
                          <w:szCs w:val="28"/>
                        </w:rPr>
                        <w:t>23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4136BA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0D76230" wp14:editId="344EFCEA">
                <wp:simplePos x="0" y="0"/>
                <wp:positionH relativeFrom="column">
                  <wp:posOffset>-9021445</wp:posOffset>
                </wp:positionH>
                <wp:positionV relativeFrom="paragraph">
                  <wp:posOffset>394335</wp:posOffset>
                </wp:positionV>
                <wp:extent cx="7738110" cy="5532120"/>
                <wp:effectExtent l="0" t="0" r="15240" b="1143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8110" cy="5532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5"/>
                              <w:gridCol w:w="475"/>
                              <w:gridCol w:w="475"/>
                              <w:gridCol w:w="475"/>
                              <w:gridCol w:w="475"/>
                              <w:gridCol w:w="475"/>
                              <w:gridCol w:w="475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  <w:gridCol w:w="476"/>
                            </w:tblGrid>
                            <w:tr w:rsidR="004136BA" w:rsidRPr="004136BA" w14:paraId="37481AF3" w14:textId="77777777" w:rsidTr="00FB06B3">
                              <w:trPr>
                                <w:trHeight w:val="8928"/>
                              </w:trPr>
                              <w:tc>
                                <w:tcPr>
                                  <w:tcW w:w="615" w:type="dxa"/>
                                </w:tcPr>
                                <w:p w14:paraId="777FF718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033755F3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7CE8F310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0FC197F7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10EF9F8C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53C875E8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4C601A06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1DD342BB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4CB3BEA6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26A5C16B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3FF9FAEA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5" w:type="dxa"/>
                                </w:tcPr>
                                <w:p w14:paraId="741BC310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681737C5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5DC35D40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2ADD548A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08010861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2AAB2757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0310EDA1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3B78F5BB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2A77E246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54307204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6192F471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5DB88FF4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0C777BFB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6" w:type="dxa"/>
                                </w:tcPr>
                                <w:p w14:paraId="5EDBF4B8" w14:textId="77777777" w:rsidR="004136BA" w:rsidRPr="004136BA" w:rsidRDefault="004136BA" w:rsidP="004136BA">
                                  <w:pPr>
                                    <w:rPr>
                                      <w:lang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3947C30" w14:textId="77777777" w:rsidR="004136BA" w:rsidRDefault="004136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76230" id="テキスト ボックス 3" o:spid="_x0000_s1031" type="#_x0000_t202" style="position:absolute;left:0;text-align:left;margin-left:-710.35pt;margin-top:31.05pt;width:609.3pt;height:435.6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" filled="f" strokeweight=".5pt">
                <v:textbox>
                  <w:txbxContent>
                    <w:tbl>
                      <w:tblPr>
                        <w:tblStyle w:val="a7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76"/>
                        <w:gridCol w:w="476"/>
                        <w:gridCol w:w="476"/>
                        <w:gridCol w:w="476"/>
                        <w:gridCol w:w="476"/>
                        <w:gridCol w:w="475"/>
                        <w:gridCol w:w="475"/>
                        <w:gridCol w:w="475"/>
                        <w:gridCol w:w="475"/>
                        <w:gridCol w:w="475"/>
                        <w:gridCol w:w="475"/>
                        <w:gridCol w:w="475"/>
                        <w:gridCol w:w="476"/>
                        <w:gridCol w:w="476"/>
                        <w:gridCol w:w="476"/>
                        <w:gridCol w:w="476"/>
                        <w:gridCol w:w="476"/>
                        <w:gridCol w:w="476"/>
                        <w:gridCol w:w="476"/>
                        <w:gridCol w:w="476"/>
                        <w:gridCol w:w="476"/>
                        <w:gridCol w:w="476"/>
                        <w:gridCol w:w="476"/>
                        <w:gridCol w:w="476"/>
                        <w:gridCol w:w="476"/>
                      </w:tblGrid>
                      <w:tr w:rsidR="004136BA" w:rsidRPr="004136BA" w14:paraId="37481AF3" w14:textId="77777777" w:rsidTr="00FB06B3">
                        <w:trPr>
                          <w:trHeight w:val="8928"/>
                        </w:trPr>
                        <w:tc>
                          <w:tcPr>
                            <w:tcW w:w="615" w:type="dxa"/>
                          </w:tcPr>
                          <w:p w14:paraId="777FF718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033755F3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7CE8F310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0FC197F7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10EF9F8C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53C875E8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4C601A06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1DD342BB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4CB3BEA6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26A5C16B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3FF9FAEA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5" w:type="dxa"/>
                          </w:tcPr>
                          <w:p w14:paraId="741BC310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681737C5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5DC35D40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2ADD548A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08010861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2AAB2757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0310EDA1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3B78F5BB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2A77E246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54307204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6192F471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5DB88FF4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0C777BFB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  <w:tc>
                          <w:tcPr>
                            <w:tcW w:w="616" w:type="dxa"/>
                          </w:tcPr>
                          <w:p w14:paraId="5EDBF4B8" w14:textId="77777777" w:rsidR="004136BA" w:rsidRPr="004136BA" w:rsidRDefault="004136BA" w:rsidP="004136BA">
                            <w:pPr>
                              <w:rPr>
                                <w:lang w:bidi="ar-SA"/>
                              </w:rPr>
                            </w:pPr>
                          </w:p>
                        </w:tc>
                      </w:tr>
                    </w:tbl>
                    <w:p w14:paraId="73947C30" w14:textId="77777777" w:rsidR="004136BA" w:rsidRDefault="004136BA"/>
                  </w:txbxContent>
                </v:textbox>
              </v:shape>
            </w:pict>
          </mc:Fallback>
        </mc:AlternateContent>
      </w:r>
      <w:r w:rsidR="00D30C7F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DBCD96C" wp14:editId="3DF4D530">
                <wp:simplePos x="0" y="0"/>
                <wp:positionH relativeFrom="column">
                  <wp:posOffset>-4425950</wp:posOffset>
                </wp:positionH>
                <wp:positionV relativeFrom="paragraph">
                  <wp:posOffset>-4445</wp:posOffset>
                </wp:positionV>
                <wp:extent cx="589280" cy="466725"/>
                <wp:effectExtent l="0" t="0" r="0" b="9525"/>
                <wp:wrapNone/>
                <wp:docPr id="5993" name="Text Box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40828" w14:textId="77777777" w:rsidR="00C12631" w:rsidRPr="00255CD4" w:rsidRDefault="00C12631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</w:t>
                            </w:r>
                            <w:r w:rsidRPr="00255CD4">
                              <w:rPr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CD96C" id="_x0000_s1031" type="#_x0000_t202" style="position:absolute;left:0;text-align:left;margin-left:-348.5pt;margin-top:-.35pt;width:46.4pt;height:36.7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2rvgIAAMM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" filled="f" stroked="f">
                <v:textbox inset="5.85pt,.7pt,5.85pt,.7pt">
                  <w:txbxContent>
                    <w:p w14:paraId="7FE40828" w14:textId="77777777" w:rsidR="00C12631" w:rsidRPr="00255CD4" w:rsidRDefault="00C12631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1</w:t>
                      </w:r>
                      <w:r w:rsidRPr="00255CD4">
                        <w:rPr>
                          <w:sz w:val="1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D30C7F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0BEBFD" wp14:editId="2A693FF9">
                <wp:simplePos x="0" y="0"/>
                <wp:positionH relativeFrom="column">
                  <wp:posOffset>-7388860</wp:posOffset>
                </wp:positionH>
                <wp:positionV relativeFrom="paragraph">
                  <wp:posOffset>-16510</wp:posOffset>
                </wp:positionV>
                <wp:extent cx="589280" cy="466725"/>
                <wp:effectExtent l="0" t="0" r="0" b="9525"/>
                <wp:wrapNone/>
                <wp:docPr id="5995" name="Text Box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ACC0EB" w14:textId="77777777" w:rsidR="00CC5A30" w:rsidRPr="00255CD4" w:rsidRDefault="00CC5A30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</w:t>
                            </w:r>
                            <w:r w:rsidRPr="00255CD4">
                              <w:rPr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BEBFD" id="_x0000_s1032" type="#_x0000_t202" style="position:absolute;left:0;text-align:left;margin-left:-581.8pt;margin-top:-1.3pt;width:46.4pt;height:36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OVvQIAAMM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" filled="f" stroked="f">
                <v:textbox inset="5.85pt,.7pt,5.85pt,.7pt">
                  <w:txbxContent>
                    <w:p w14:paraId="7FACC0EB" w14:textId="77777777" w:rsidR="00CC5A30" w:rsidRPr="00255CD4" w:rsidRDefault="00CC5A30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2</w:t>
                      </w:r>
                      <w:r w:rsidRPr="00255CD4">
                        <w:rPr>
                          <w:sz w:val="14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D30C7F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2C7FF10" wp14:editId="6D90C6DA">
                <wp:simplePos x="0" y="0"/>
                <wp:positionH relativeFrom="column">
                  <wp:posOffset>-8878570</wp:posOffset>
                </wp:positionH>
                <wp:positionV relativeFrom="paragraph">
                  <wp:posOffset>-40005</wp:posOffset>
                </wp:positionV>
                <wp:extent cx="589280" cy="466725"/>
                <wp:effectExtent l="0" t="0" r="0" b="9525"/>
                <wp:wrapNone/>
                <wp:docPr id="7642" name="Text Box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EF89A" w14:textId="77777777" w:rsidR="00D11C22" w:rsidRPr="00255CD4" w:rsidRDefault="00D11C22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7FF10" id="_x0000_s1033" type="#_x0000_t202" style="position:absolute;left:0;text-align:left;margin-left:-699.1pt;margin-top:-3.15pt;width:46.4pt;height:36.7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eIvQIAAMM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" filled="f" stroked="f">
                <v:textbox inset="5.85pt,.7pt,5.85pt,.7pt">
                  <w:txbxContent>
                    <w:p w14:paraId="2BCEF89A" w14:textId="77777777" w:rsidR="00D11C22" w:rsidRPr="00255CD4" w:rsidRDefault="00D11C22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5F0FCA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6298251" wp14:editId="617957A2">
                <wp:simplePos x="0" y="0"/>
                <wp:positionH relativeFrom="column">
                  <wp:posOffset>463550</wp:posOffset>
                </wp:positionH>
                <wp:positionV relativeFrom="paragraph">
                  <wp:posOffset>-956310</wp:posOffset>
                </wp:positionV>
                <wp:extent cx="640715" cy="4597602"/>
                <wp:effectExtent l="0" t="0" r="0" b="0"/>
                <wp:wrapNone/>
                <wp:docPr id="7625" name="テキスト ボックス 7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" cy="45976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8BF261" w14:textId="7ABEA915" w:rsidR="008C47E8" w:rsidRPr="008C47E8" w:rsidRDefault="008C47E8" w:rsidP="00A91EEC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8C47E8">
                              <w:rPr>
                                <w:rFonts w:ascii="UD デジタル 教科書体 N-B" w:eastAsia="UD デジタル 教科書体 N-B" w:hint="eastAsia"/>
                                <w:sz w:val="22"/>
                                <w:szCs w:val="21"/>
                              </w:rPr>
                              <w:t>（</w:t>
                            </w:r>
                            <w:r w:rsidR="00562D4D">
                              <w:rPr>
                                <w:rFonts w:ascii="UD デジタル 教科書体 N-B" w:eastAsia="UD デジタル 教科書体 N-B" w:hint="eastAsia"/>
                                <w:sz w:val="22"/>
                                <w:szCs w:val="21"/>
                              </w:rPr>
                              <w:t>一般の部</w:t>
                            </w:r>
                            <w:r w:rsidRPr="008C47E8">
                              <w:rPr>
                                <w:rFonts w:ascii="UD デジタル 教科書体 N-B" w:eastAsia="UD デジタル 教科書体 N-B" w:hint="eastAsia"/>
                                <w:sz w:val="22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98251" id="テキスト ボックス 7625" o:spid="_x0000_s1034" type="#_x0000_t202" style="position:absolute;left:0;text-align:left;margin-left:36.5pt;margin-top:-75.3pt;width:50.45pt;height:362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" filled="f" stroked="f" strokeweight=".5pt">
                <v:textbox style="layout-flow:vertical-ideographic">
                  <w:txbxContent>
                    <w:p w14:paraId="058BF261" w14:textId="7ABEA915" w:rsidR="008C47E8" w:rsidRPr="008C47E8" w:rsidRDefault="008C47E8" w:rsidP="00A91EEC">
                      <w:pPr>
                        <w:rPr>
                          <w:b/>
                          <w:sz w:val="22"/>
                        </w:rPr>
                      </w:pPr>
                      <w:r w:rsidRPr="008C47E8">
                        <w:rPr>
                          <w:rFonts w:ascii="UD デジタル 教科書体 N-B" w:eastAsia="UD デジタル 教科書体 N-B" w:hint="eastAsia"/>
                          <w:sz w:val="22"/>
                          <w:szCs w:val="21"/>
                        </w:rPr>
                        <w:t>（</w:t>
                      </w:r>
                      <w:r w:rsidR="00562D4D">
                        <w:rPr>
                          <w:rFonts w:ascii="UD デジタル 教科書体 N-B" w:eastAsia="UD デジタル 教科書体 N-B" w:hint="eastAsia"/>
                          <w:sz w:val="22"/>
                          <w:szCs w:val="21"/>
                        </w:rPr>
                        <w:t>一般の部</w:t>
                      </w:r>
                      <w:r w:rsidRPr="008C47E8">
                        <w:rPr>
                          <w:rFonts w:ascii="UD デジタル 教科書体 N-B" w:eastAsia="UD デジタル 教科書体 N-B" w:hint="eastAsia"/>
                          <w:sz w:val="22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8C47E8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723C583" wp14:editId="025CD609">
                <wp:simplePos x="0" y="0"/>
                <wp:positionH relativeFrom="column">
                  <wp:posOffset>-1431925</wp:posOffset>
                </wp:positionH>
                <wp:positionV relativeFrom="paragraph">
                  <wp:posOffset>-232410</wp:posOffset>
                </wp:positionV>
                <wp:extent cx="685800" cy="5873115"/>
                <wp:effectExtent l="0" t="0" r="0" b="0"/>
                <wp:wrapNone/>
                <wp:docPr id="1539" name="Text Box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87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CF65F" w14:textId="77777777" w:rsidR="00255CD4" w:rsidRDefault="00255CD4">
                            <w:r w:rsidRPr="00255CD4">
                              <w:rPr>
                                <w:rFonts w:hint="eastAsia"/>
                                <w:sz w:val="40"/>
                              </w:rPr>
                              <w:t xml:space="preserve">【題】【　　　　　　</w:t>
                            </w:r>
                            <w:r>
                              <w:rPr>
                                <w:rFonts w:hint="eastAsia"/>
                                <w:sz w:val="40"/>
                              </w:rPr>
                              <w:t xml:space="preserve">　　　　</w:t>
                            </w:r>
                            <w:r w:rsidRPr="00255CD4">
                              <w:rPr>
                                <w:rFonts w:hint="eastAsia"/>
                                <w:sz w:val="4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23C583" id="Text Box 1552" o:spid="_x0000_s1035" type="#_x0000_t202" style="position:absolute;left:0;text-align:left;margin-left:-112.75pt;margin-top:-18.3pt;width:54pt;height:462.4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" filled="f" stroked="f">
                <v:textbox style="layout-flow:vertical-ideographic" inset="5.85pt,.7pt,5.85pt,.7pt">
                  <w:txbxContent>
                    <w:p w14:paraId="389CF65F" w14:textId="77777777" w:rsidR="00255CD4" w:rsidRDefault="00255CD4">
                      <w:r w:rsidRPr="00255CD4">
                        <w:rPr>
                          <w:rFonts w:hint="eastAsia"/>
                          <w:sz w:val="40"/>
                        </w:rPr>
                        <w:t xml:space="preserve">【題】【　　　　　　</w:t>
                      </w:r>
                      <w:r>
                        <w:rPr>
                          <w:rFonts w:hint="eastAsia"/>
                          <w:sz w:val="40"/>
                        </w:rPr>
                        <w:t xml:space="preserve">　　　　</w:t>
                      </w:r>
                      <w:r w:rsidRPr="00255CD4">
                        <w:rPr>
                          <w:rFonts w:hint="eastAsia"/>
                          <w:sz w:val="4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C914E8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FF30D8C" wp14:editId="15E1AA2A">
                <wp:simplePos x="0" y="0"/>
                <wp:positionH relativeFrom="column">
                  <wp:posOffset>-6225540</wp:posOffset>
                </wp:positionH>
                <wp:positionV relativeFrom="paragraph">
                  <wp:posOffset>8629650</wp:posOffset>
                </wp:positionV>
                <wp:extent cx="7210425" cy="586105"/>
                <wp:effectExtent l="0" t="0" r="0" b="0"/>
                <wp:wrapNone/>
                <wp:docPr id="1541" name="Text Box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4A6AAF" w14:textId="77777777" w:rsidR="00A31EDA" w:rsidRPr="00C914E8" w:rsidRDefault="00255CD4" w:rsidP="00A31EDA">
                            <w:pPr>
                              <w:spacing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C914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A31EDA" w:rsidRPr="00C914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所属には、学生は「</w:t>
                            </w:r>
                            <w:r w:rsidR="00A31EDA" w:rsidRPr="00C914E8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所属学校名</w:t>
                            </w:r>
                            <w:r w:rsidR="00A31EDA" w:rsidRPr="00C914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と</w:t>
                            </w:r>
                            <w:r w:rsidR="00A31EDA" w:rsidRPr="00C914E8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学年</w:t>
                            </w:r>
                            <w:r w:rsidR="00A31EDA" w:rsidRPr="00C914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」を、市民の方は「一般」と記入する</w:t>
                            </w:r>
                          </w:p>
                          <w:p w14:paraId="68EB9DCE" w14:textId="77777777" w:rsidR="00551174" w:rsidRPr="00C914E8" w:rsidRDefault="00A31EDA" w:rsidP="00A31EDA">
                            <w:pPr>
                              <w:spacing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C914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="00255CD4" w:rsidRPr="00C914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上記の太線を越えて４００字以上となる</w:t>
                            </w:r>
                          </w:p>
                          <w:p w14:paraId="3211C6B2" w14:textId="77777777" w:rsidR="00C914E8" w:rsidRPr="00C914E8" w:rsidRDefault="00C914E8" w:rsidP="00A31EDA">
                            <w:pPr>
                              <w:spacing w:line="32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C914E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※〆切令和４年１１月２１日（月）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30D8C" id="Text Box 1547" o:spid="_x0000_s1036" type="#_x0000_t202" style="position:absolute;left:0;text-align:left;margin-left:-490.2pt;margin-top:679.5pt;width:567.75pt;height:46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rNuwIAAMU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" filled="f" stroked="f">
                <v:textbox inset="5.85pt,.7pt,5.85pt,.7pt">
                  <w:txbxContent>
                    <w:p w14:paraId="534A6AAF" w14:textId="77777777" w:rsidR="00A31EDA" w:rsidRPr="00C914E8" w:rsidRDefault="00255CD4" w:rsidP="00A31EDA">
                      <w:pPr>
                        <w:spacing w:line="320" w:lineRule="exact"/>
                        <w:rPr>
                          <w:sz w:val="16"/>
                          <w:szCs w:val="16"/>
                        </w:rPr>
                      </w:pPr>
                      <w:r w:rsidRPr="00C914E8">
                        <w:rPr>
                          <w:rFonts w:hint="eastAsia"/>
                          <w:sz w:val="16"/>
                          <w:szCs w:val="16"/>
                        </w:rPr>
                        <w:t>※</w:t>
                      </w:r>
                      <w:r w:rsidR="00A31EDA" w:rsidRPr="00C914E8">
                        <w:rPr>
                          <w:rFonts w:hint="eastAsia"/>
                          <w:sz w:val="16"/>
                          <w:szCs w:val="16"/>
                        </w:rPr>
                        <w:t>所属には、学生は「</w:t>
                      </w:r>
                      <w:r w:rsidR="00A31EDA" w:rsidRPr="00C914E8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所属学校名</w:t>
                      </w:r>
                      <w:r w:rsidR="00A31EDA" w:rsidRPr="00C914E8">
                        <w:rPr>
                          <w:rFonts w:hint="eastAsia"/>
                          <w:sz w:val="16"/>
                          <w:szCs w:val="16"/>
                        </w:rPr>
                        <w:t>と</w:t>
                      </w:r>
                      <w:r w:rsidR="00A31EDA" w:rsidRPr="00C914E8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学年</w:t>
                      </w:r>
                      <w:r w:rsidR="00A31EDA" w:rsidRPr="00C914E8">
                        <w:rPr>
                          <w:rFonts w:hint="eastAsia"/>
                          <w:sz w:val="16"/>
                          <w:szCs w:val="16"/>
                        </w:rPr>
                        <w:t>」を、市民の方は「一般」と記入する</w:t>
                      </w:r>
                    </w:p>
                    <w:p w14:paraId="68EB9DCE" w14:textId="77777777" w:rsidR="00551174" w:rsidRPr="00C914E8" w:rsidRDefault="00A31EDA" w:rsidP="00A31EDA">
                      <w:pPr>
                        <w:spacing w:line="320" w:lineRule="exact"/>
                        <w:rPr>
                          <w:sz w:val="16"/>
                          <w:szCs w:val="16"/>
                        </w:rPr>
                      </w:pPr>
                      <w:r w:rsidRPr="00C914E8">
                        <w:rPr>
                          <w:rFonts w:hint="eastAsia"/>
                          <w:sz w:val="16"/>
                          <w:szCs w:val="16"/>
                        </w:rPr>
                        <w:t>※</w:t>
                      </w:r>
                      <w:r w:rsidR="00255CD4" w:rsidRPr="00C914E8">
                        <w:rPr>
                          <w:rFonts w:hint="eastAsia"/>
                          <w:sz w:val="16"/>
                          <w:szCs w:val="16"/>
                        </w:rPr>
                        <w:t>上記の太線を越えて４００字以上となる</w:t>
                      </w:r>
                    </w:p>
                    <w:p w14:paraId="3211C6B2" w14:textId="77777777" w:rsidR="00C914E8" w:rsidRPr="00C914E8" w:rsidRDefault="00C914E8" w:rsidP="00A31EDA">
                      <w:pPr>
                        <w:spacing w:line="320" w:lineRule="exact"/>
                        <w:rPr>
                          <w:sz w:val="16"/>
                          <w:szCs w:val="16"/>
                        </w:rPr>
                      </w:pPr>
                      <w:r w:rsidRPr="00C914E8">
                        <w:rPr>
                          <w:rFonts w:hint="eastAsia"/>
                          <w:sz w:val="16"/>
                          <w:szCs w:val="16"/>
                        </w:rPr>
                        <w:t>※〆切令和４年１１月２１日（月）</w:t>
                      </w:r>
                    </w:p>
                  </w:txbxContent>
                </v:textbox>
              </v:shape>
            </w:pict>
          </mc:Fallback>
        </mc:AlternateContent>
      </w:r>
      <w:r w:rsidR="007C448C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FD47D33" wp14:editId="05D3DD1B">
                <wp:simplePos x="0" y="0"/>
                <wp:positionH relativeFrom="column">
                  <wp:posOffset>-6275070</wp:posOffset>
                </wp:positionH>
                <wp:positionV relativeFrom="paragraph">
                  <wp:posOffset>8207375</wp:posOffset>
                </wp:positionV>
                <wp:extent cx="569595" cy="494665"/>
                <wp:effectExtent l="0" t="0" r="0" b="0"/>
                <wp:wrapNone/>
                <wp:docPr id="1546" name="Text Box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430D60" w14:textId="77777777" w:rsidR="007C448C" w:rsidRPr="00255CD4" w:rsidRDefault="007C448C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47D33" id="Text Box 1556" o:spid="_x0000_s1037" type="#_x0000_t202" style="position:absolute;left:0;text-align:left;margin-left:-494.1pt;margin-top:646.25pt;width:44.85pt;height:38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5k9ug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" filled="f" stroked="f">
                <v:textbox inset="5.85pt,.7pt,5.85pt,.7pt">
                  <w:txbxContent>
                    <w:p w14:paraId="7F430D60" w14:textId="77777777" w:rsidR="007C448C" w:rsidRPr="00255CD4" w:rsidRDefault="007C448C">
                      <w:pPr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013C" w:rsidSect="00541178">
      <w:pgSz w:w="16840" w:h="11907" w:orient="landscape" w:code="9"/>
      <w:pgMar w:top="1701" w:right="1985" w:bottom="1701" w:left="1701" w:header="851" w:footer="992" w:gutter="0"/>
      <w:cols w:space="425"/>
      <w:textDirection w:val="tbRl"/>
      <w:docGrid w:type="linesAndChars" w:linePitch="822" w:charSpace="26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98CA6" w14:textId="77777777" w:rsidR="00014EB7" w:rsidRDefault="00014EB7" w:rsidP="00C12631">
      <w:r>
        <w:separator/>
      </w:r>
    </w:p>
  </w:endnote>
  <w:endnote w:type="continuationSeparator" w:id="0">
    <w:p w14:paraId="1850F70D" w14:textId="77777777" w:rsidR="00014EB7" w:rsidRDefault="00014EB7" w:rsidP="00C1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38971" w14:textId="77777777" w:rsidR="00014EB7" w:rsidRDefault="00014EB7" w:rsidP="00C12631">
      <w:r>
        <w:separator/>
      </w:r>
    </w:p>
  </w:footnote>
  <w:footnote w:type="continuationSeparator" w:id="0">
    <w:p w14:paraId="145729F4" w14:textId="77777777" w:rsidR="00014EB7" w:rsidRDefault="00014EB7" w:rsidP="00C12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170"/>
  <w:drawingGridVerticalSpacing w:val="4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3C"/>
    <w:rsid w:val="00014EB7"/>
    <w:rsid w:val="00084082"/>
    <w:rsid w:val="000F15B5"/>
    <w:rsid w:val="001F5F42"/>
    <w:rsid w:val="00202096"/>
    <w:rsid w:val="00255CD4"/>
    <w:rsid w:val="004136BA"/>
    <w:rsid w:val="00507EE5"/>
    <w:rsid w:val="00515F52"/>
    <w:rsid w:val="00532336"/>
    <w:rsid w:val="00541178"/>
    <w:rsid w:val="00551174"/>
    <w:rsid w:val="00562D4D"/>
    <w:rsid w:val="005F0FCA"/>
    <w:rsid w:val="00750568"/>
    <w:rsid w:val="007C448C"/>
    <w:rsid w:val="008651FF"/>
    <w:rsid w:val="008C47E8"/>
    <w:rsid w:val="00950116"/>
    <w:rsid w:val="00953EB8"/>
    <w:rsid w:val="00A16AF7"/>
    <w:rsid w:val="00A31EDA"/>
    <w:rsid w:val="00A5293C"/>
    <w:rsid w:val="00A80E41"/>
    <w:rsid w:val="00A91EEC"/>
    <w:rsid w:val="00B14FF2"/>
    <w:rsid w:val="00B36159"/>
    <w:rsid w:val="00B631CA"/>
    <w:rsid w:val="00C12631"/>
    <w:rsid w:val="00C914E8"/>
    <w:rsid w:val="00CC5A30"/>
    <w:rsid w:val="00D038A5"/>
    <w:rsid w:val="00D054DF"/>
    <w:rsid w:val="00D11C22"/>
    <w:rsid w:val="00D30C7F"/>
    <w:rsid w:val="00D5013C"/>
    <w:rsid w:val="00E8426A"/>
    <w:rsid w:val="00EF7ACB"/>
    <w:rsid w:val="00F052DC"/>
    <w:rsid w:val="00F80CD2"/>
    <w:rsid w:val="00FD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813662"/>
  <w15:chartTrackingRefBased/>
  <w15:docId w15:val="{F0862E4B-E216-41BA-8D6C-72C5C988D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6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2631"/>
    <w:rPr>
      <w:kern w:val="2"/>
      <w:sz w:val="21"/>
      <w:lang w:bidi="he-IL"/>
    </w:rPr>
  </w:style>
  <w:style w:type="paragraph" w:styleId="a5">
    <w:name w:val="footer"/>
    <w:basedOn w:val="a"/>
    <w:link w:val="a6"/>
    <w:uiPriority w:val="99"/>
    <w:unhideWhenUsed/>
    <w:rsid w:val="00C126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2631"/>
    <w:rPr>
      <w:kern w:val="2"/>
      <w:sz w:val="21"/>
      <w:lang w:bidi="he-IL"/>
    </w:rPr>
  </w:style>
  <w:style w:type="table" w:styleId="a7">
    <w:name w:val="Table Grid"/>
    <w:basedOn w:val="a1"/>
    <w:uiPriority w:val="39"/>
    <w:rsid w:val="004136BA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秋場　大輔</dc:creator>
  <cp:keywords/>
  <cp:lastModifiedBy>藤原　祐介</cp:lastModifiedBy>
  <cp:revision>7</cp:revision>
  <cp:lastPrinted>2025-07-15T10:41:00Z</cp:lastPrinted>
  <dcterms:created xsi:type="dcterms:W3CDTF">2025-07-15T10:41:00Z</dcterms:created>
  <dcterms:modified xsi:type="dcterms:W3CDTF">2026-08-08T05:22:00Z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</Properties>
</file>